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8FB" w:rsidRPr="00FC3573" w:rsidRDefault="00D471D7" w:rsidP="00D471D7">
      <w:pPr>
        <w:spacing w:line="360" w:lineRule="auto"/>
        <w:jc w:val="center"/>
        <w:rPr>
          <w:rFonts w:ascii="Calibri" w:hAnsi="Calibri"/>
          <w:b/>
          <w:sz w:val="28"/>
          <w:szCs w:val="28"/>
          <w:u w:val="single"/>
        </w:rPr>
      </w:pPr>
      <w:r w:rsidRPr="00FC3573">
        <w:rPr>
          <w:rFonts w:ascii="Calibri" w:hAnsi="Calibri"/>
          <w:b/>
          <w:sz w:val="28"/>
          <w:szCs w:val="28"/>
          <w:u w:val="single"/>
        </w:rPr>
        <w:t>DEBIT AUTHORIZATION</w:t>
      </w:r>
    </w:p>
    <w:p w:rsidR="00D471D7" w:rsidRPr="00FC3573" w:rsidRDefault="00D471D7" w:rsidP="00D471D7">
      <w:pPr>
        <w:spacing w:line="360" w:lineRule="auto"/>
        <w:jc w:val="center"/>
        <w:rPr>
          <w:rFonts w:ascii="Calibri" w:hAnsi="Calibri"/>
          <w:b/>
          <w:u w:val="single"/>
        </w:rPr>
      </w:pPr>
    </w:p>
    <w:p w:rsidR="00D471D7" w:rsidRPr="00FC3573" w:rsidRDefault="00D471D7" w:rsidP="00D471D7">
      <w:pPr>
        <w:spacing w:line="360" w:lineRule="auto"/>
        <w:jc w:val="both"/>
        <w:rPr>
          <w:rFonts w:ascii="Calibri" w:hAnsi="Calibri"/>
        </w:rPr>
      </w:pPr>
      <w:r w:rsidRPr="00FC3573">
        <w:rPr>
          <w:rFonts w:ascii="Calibri" w:hAnsi="Calibri"/>
        </w:rPr>
        <w:t>I/We, the</w:t>
      </w:r>
      <w:r w:rsidR="00A31BA8">
        <w:rPr>
          <w:rFonts w:ascii="Calibri" w:hAnsi="Calibri"/>
        </w:rPr>
        <w:t xml:space="preserve"> undersigned, authorize</w:t>
      </w:r>
      <w:r w:rsidR="008B279D">
        <w:rPr>
          <w:rFonts w:ascii="Calibri" w:hAnsi="Calibri"/>
        </w:rPr>
        <w:t xml:space="preserve"> </w:t>
      </w:r>
      <w:r w:rsidRPr="00FC3573">
        <w:rPr>
          <w:rFonts w:ascii="Calibri" w:hAnsi="Calibri"/>
        </w:rPr>
        <w:t>Clarien Bank Limited to debit my/o</w:t>
      </w:r>
      <w:r w:rsidR="000F0745">
        <w:rPr>
          <w:rFonts w:ascii="Calibri" w:hAnsi="Calibri"/>
        </w:rPr>
        <w:t>u</w:t>
      </w:r>
      <w:r w:rsidR="008B279D">
        <w:rPr>
          <w:rFonts w:ascii="Calibri" w:hAnsi="Calibri"/>
        </w:rPr>
        <w:t>r account number _____________________________________</w:t>
      </w:r>
      <w:r w:rsidRPr="00FC3573">
        <w:rPr>
          <w:rFonts w:ascii="Calibri" w:hAnsi="Calibri"/>
        </w:rPr>
        <w:t xml:space="preserve"> </w:t>
      </w:r>
      <w:r w:rsidR="00CB56EA">
        <w:rPr>
          <w:rFonts w:ascii="Calibri" w:hAnsi="Calibri"/>
        </w:rPr>
        <w:t xml:space="preserve"> u</w:t>
      </w:r>
      <w:r w:rsidR="008B279D">
        <w:rPr>
          <w:rFonts w:ascii="Calibri" w:hAnsi="Calibri"/>
        </w:rPr>
        <w:t>p to a maximum</w:t>
      </w:r>
      <w:r w:rsidRPr="00FC3573">
        <w:rPr>
          <w:rFonts w:ascii="Calibri" w:hAnsi="Calibri"/>
        </w:rPr>
        <w:t xml:space="preserve"> of </w:t>
      </w:r>
      <w:r w:rsidRPr="00CB56EA">
        <w:rPr>
          <w:rFonts w:ascii="Calibri" w:hAnsi="Calibri"/>
          <w:b/>
        </w:rPr>
        <w:t>$</w:t>
      </w:r>
      <w:r w:rsidR="00A31BA8" w:rsidRPr="00CB56EA">
        <w:rPr>
          <w:rFonts w:ascii="Calibri" w:hAnsi="Calibri"/>
          <w:b/>
        </w:rPr>
        <w:t xml:space="preserve"> 180.00 per person</w:t>
      </w:r>
      <w:r w:rsidR="00A31BA8">
        <w:rPr>
          <w:rFonts w:ascii="Calibri" w:hAnsi="Calibri"/>
        </w:rPr>
        <w:t xml:space="preserve"> for the following credit checks</w:t>
      </w:r>
      <w:r w:rsidR="00CB56EA">
        <w:rPr>
          <w:rFonts w:ascii="Calibri" w:hAnsi="Calibri"/>
        </w:rPr>
        <w:t xml:space="preserve"> as required</w:t>
      </w:r>
      <w:bookmarkStart w:id="0" w:name="_GoBack"/>
      <w:bookmarkEnd w:id="0"/>
      <w:r w:rsidR="00A31BA8">
        <w:rPr>
          <w:rFonts w:ascii="Calibri" w:hAnsi="Calibri"/>
        </w:rPr>
        <w:t>:</w:t>
      </w:r>
    </w:p>
    <w:p w:rsidR="00D471D7" w:rsidRPr="00FC3573" w:rsidRDefault="008B279D" w:rsidP="00D471D7">
      <w:pPr>
        <w:numPr>
          <w:ilvl w:val="0"/>
          <w:numId w:val="1"/>
        </w:num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Bermuda Credit Association</w:t>
      </w:r>
      <w:r w:rsidR="00CB56EA">
        <w:rPr>
          <w:rFonts w:ascii="Calibri" w:hAnsi="Calibri"/>
        </w:rPr>
        <w:t xml:space="preserve">    </w:t>
      </w:r>
      <w:r w:rsidR="00A31BA8">
        <w:rPr>
          <w:rFonts w:ascii="Calibri" w:hAnsi="Calibri"/>
        </w:rPr>
        <w:t xml:space="preserve"> </w:t>
      </w:r>
      <w:r w:rsidR="00D471D7" w:rsidRPr="00FC3573">
        <w:rPr>
          <w:rFonts w:ascii="Calibri" w:hAnsi="Calibri"/>
        </w:rPr>
        <w:t>$</w:t>
      </w:r>
      <w:r w:rsidR="000840EE">
        <w:rPr>
          <w:rFonts w:ascii="Calibri" w:hAnsi="Calibri"/>
        </w:rPr>
        <w:t>45</w:t>
      </w:r>
      <w:r w:rsidR="00D471D7" w:rsidRPr="00FC3573">
        <w:rPr>
          <w:rFonts w:ascii="Calibri" w:hAnsi="Calibri"/>
        </w:rPr>
        <w:t xml:space="preserve"> (mandatory)</w:t>
      </w:r>
    </w:p>
    <w:p w:rsidR="00D471D7" w:rsidRPr="00FC3573" w:rsidRDefault="008B279D" w:rsidP="00D471D7">
      <w:pPr>
        <w:numPr>
          <w:ilvl w:val="0"/>
          <w:numId w:val="1"/>
        </w:num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Butterfield Bank</w:t>
      </w:r>
      <w:r w:rsidR="00A31BA8">
        <w:rPr>
          <w:rFonts w:ascii="Calibri" w:hAnsi="Calibri"/>
        </w:rPr>
        <w:tab/>
      </w:r>
      <w:r w:rsidR="00A31BA8">
        <w:rPr>
          <w:rFonts w:ascii="Calibri" w:hAnsi="Calibri"/>
        </w:rPr>
        <w:tab/>
        <w:t xml:space="preserve"> </w:t>
      </w:r>
      <w:r w:rsidR="00D471D7" w:rsidRPr="00FC3573">
        <w:rPr>
          <w:rFonts w:ascii="Calibri" w:hAnsi="Calibri"/>
        </w:rPr>
        <w:t>$</w:t>
      </w:r>
      <w:r w:rsidR="000840EE">
        <w:rPr>
          <w:rFonts w:ascii="Calibri" w:hAnsi="Calibri"/>
        </w:rPr>
        <w:t>4</w:t>
      </w:r>
      <w:r w:rsidR="00D471D7" w:rsidRPr="00FC3573">
        <w:rPr>
          <w:rFonts w:ascii="Calibri" w:hAnsi="Calibri"/>
        </w:rPr>
        <w:t>5</w:t>
      </w:r>
    </w:p>
    <w:p w:rsidR="00D471D7" w:rsidRDefault="001146AE" w:rsidP="00D471D7">
      <w:pPr>
        <w:numPr>
          <w:ilvl w:val="0"/>
          <w:numId w:val="1"/>
        </w:num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HSBC</w:t>
      </w:r>
      <w:r w:rsidR="008B279D">
        <w:rPr>
          <w:rFonts w:ascii="Calibri" w:hAnsi="Calibri"/>
        </w:rPr>
        <w:t xml:space="preserve"> Bank, Bermuda</w:t>
      </w:r>
      <w:r w:rsidR="00A31BA8">
        <w:rPr>
          <w:rFonts w:ascii="Calibri" w:hAnsi="Calibri"/>
        </w:rPr>
        <w:tab/>
      </w:r>
      <w:r w:rsidR="00A31BA8">
        <w:rPr>
          <w:rFonts w:ascii="Calibri" w:hAnsi="Calibri"/>
        </w:rPr>
        <w:tab/>
      </w:r>
      <w:r w:rsidR="00CB56EA">
        <w:rPr>
          <w:rFonts w:ascii="Calibri" w:hAnsi="Calibri"/>
        </w:rPr>
        <w:t xml:space="preserve"> </w:t>
      </w:r>
      <w:r>
        <w:rPr>
          <w:rFonts w:ascii="Calibri" w:hAnsi="Calibri"/>
        </w:rPr>
        <w:t>$</w:t>
      </w:r>
      <w:r w:rsidR="000840EE">
        <w:rPr>
          <w:rFonts w:ascii="Calibri" w:hAnsi="Calibri"/>
        </w:rPr>
        <w:t>4</w:t>
      </w:r>
      <w:r w:rsidR="00D471D7" w:rsidRPr="00FC3573">
        <w:rPr>
          <w:rFonts w:ascii="Calibri" w:hAnsi="Calibri"/>
        </w:rPr>
        <w:t>5</w:t>
      </w:r>
    </w:p>
    <w:p w:rsidR="008B279D" w:rsidRPr="00FC3573" w:rsidRDefault="008B279D" w:rsidP="00D471D7">
      <w:pPr>
        <w:numPr>
          <w:ilvl w:val="0"/>
          <w:numId w:val="1"/>
        </w:num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Bermu</w:t>
      </w:r>
      <w:r w:rsidR="00CB56EA">
        <w:rPr>
          <w:rFonts w:ascii="Calibri" w:hAnsi="Calibri"/>
        </w:rPr>
        <w:t xml:space="preserve">da Commercial Bank     </w:t>
      </w:r>
      <w:r>
        <w:rPr>
          <w:rFonts w:ascii="Calibri" w:hAnsi="Calibri"/>
        </w:rPr>
        <w:t>$45</w:t>
      </w:r>
    </w:p>
    <w:p w:rsidR="00D471D7" w:rsidRPr="00FC3573" w:rsidRDefault="00D471D7" w:rsidP="00D471D7">
      <w:pPr>
        <w:spacing w:line="360" w:lineRule="auto"/>
        <w:jc w:val="both"/>
        <w:rPr>
          <w:rFonts w:ascii="Calibri" w:hAnsi="Calibri"/>
        </w:rPr>
      </w:pPr>
    </w:p>
    <w:p w:rsidR="00D471D7" w:rsidRPr="00FC3573" w:rsidRDefault="00D471D7" w:rsidP="00D471D7">
      <w:pPr>
        <w:spacing w:line="360" w:lineRule="auto"/>
        <w:jc w:val="both"/>
        <w:rPr>
          <w:rFonts w:ascii="Calibri" w:hAnsi="Calibri"/>
        </w:rPr>
      </w:pPr>
    </w:p>
    <w:p w:rsidR="00D471D7" w:rsidRPr="00FC3573" w:rsidRDefault="00D471D7" w:rsidP="00D471D7">
      <w:pPr>
        <w:spacing w:line="360" w:lineRule="auto"/>
        <w:jc w:val="both"/>
        <w:rPr>
          <w:rFonts w:ascii="Calibri" w:hAnsi="Calibri"/>
        </w:rPr>
      </w:pPr>
      <w:r w:rsidRPr="00FC3573">
        <w:rPr>
          <w:rFonts w:ascii="Calibri" w:hAnsi="Calibri"/>
        </w:rPr>
        <w:t>Date ____________________________</w:t>
      </w:r>
      <w:r w:rsidRPr="00FC3573">
        <w:rPr>
          <w:rFonts w:ascii="Calibri" w:hAnsi="Calibri"/>
        </w:rPr>
        <w:tab/>
        <w:t>Signature ________________________</w:t>
      </w:r>
    </w:p>
    <w:p w:rsidR="00D471D7" w:rsidRPr="00FC3573" w:rsidRDefault="00D471D7" w:rsidP="00D471D7">
      <w:pPr>
        <w:spacing w:line="360" w:lineRule="auto"/>
        <w:ind w:left="3600" w:firstLine="720"/>
        <w:jc w:val="both"/>
        <w:rPr>
          <w:rFonts w:ascii="Calibri" w:hAnsi="Calibri"/>
        </w:rPr>
      </w:pPr>
      <w:r w:rsidRPr="00FC3573">
        <w:rPr>
          <w:rFonts w:ascii="Calibri" w:hAnsi="Calibri"/>
        </w:rPr>
        <w:t>Print Name _</w:t>
      </w:r>
      <w:r w:rsidR="00CB7B36">
        <w:rPr>
          <w:rFonts w:ascii="Calibri" w:hAnsi="Calibri"/>
          <w:u w:val="single"/>
        </w:rPr>
        <w:t>_____________</w:t>
      </w:r>
      <w:r w:rsidRPr="00FC3573">
        <w:rPr>
          <w:rFonts w:ascii="Calibri" w:hAnsi="Calibri"/>
        </w:rPr>
        <w:t>________</w:t>
      </w:r>
    </w:p>
    <w:p w:rsidR="00D471D7" w:rsidRPr="00FC3573" w:rsidRDefault="00D471D7" w:rsidP="00D471D7">
      <w:pPr>
        <w:spacing w:line="360" w:lineRule="auto"/>
        <w:jc w:val="both"/>
        <w:rPr>
          <w:rFonts w:ascii="Calibri" w:hAnsi="Calibri"/>
        </w:rPr>
      </w:pPr>
    </w:p>
    <w:p w:rsidR="00D471D7" w:rsidRPr="00FC3573" w:rsidRDefault="00D471D7" w:rsidP="00D471D7">
      <w:pPr>
        <w:spacing w:line="360" w:lineRule="auto"/>
        <w:jc w:val="both"/>
        <w:rPr>
          <w:rFonts w:ascii="Calibri" w:hAnsi="Calibri"/>
        </w:rPr>
      </w:pPr>
    </w:p>
    <w:p w:rsidR="00D471D7" w:rsidRPr="00FC3573" w:rsidRDefault="00D471D7" w:rsidP="00D471D7">
      <w:pPr>
        <w:spacing w:line="360" w:lineRule="auto"/>
        <w:jc w:val="both"/>
        <w:rPr>
          <w:rFonts w:ascii="Calibri" w:hAnsi="Calibri"/>
        </w:rPr>
      </w:pPr>
      <w:r w:rsidRPr="00FC3573">
        <w:rPr>
          <w:rFonts w:ascii="Calibri" w:hAnsi="Calibri"/>
        </w:rPr>
        <w:t>Date ____________________________</w:t>
      </w:r>
      <w:r w:rsidRPr="00FC3573">
        <w:rPr>
          <w:rFonts w:ascii="Calibri" w:hAnsi="Calibri"/>
        </w:rPr>
        <w:tab/>
        <w:t>Signature ________________________</w:t>
      </w:r>
    </w:p>
    <w:p w:rsidR="00D471D7" w:rsidRPr="00FC3573" w:rsidRDefault="00D471D7" w:rsidP="00D471D7">
      <w:pPr>
        <w:spacing w:line="360" w:lineRule="auto"/>
        <w:ind w:left="3600" w:firstLine="720"/>
        <w:jc w:val="both"/>
        <w:rPr>
          <w:rFonts w:ascii="Calibri" w:hAnsi="Calibri"/>
        </w:rPr>
      </w:pPr>
      <w:r w:rsidRPr="00FC3573">
        <w:rPr>
          <w:rFonts w:ascii="Calibri" w:hAnsi="Calibri"/>
        </w:rPr>
        <w:t>Print Name ______________________</w:t>
      </w:r>
    </w:p>
    <w:sectPr w:rsidR="00D471D7" w:rsidRPr="00FC3573" w:rsidSect="00116D02">
      <w:headerReference w:type="default" r:id="rId11"/>
      <w:footerReference w:type="default" r:id="rId12"/>
      <w:pgSz w:w="12240" w:h="15840" w:code="1"/>
      <w:pgMar w:top="2160" w:right="1800" w:bottom="1440" w:left="1800" w:header="720" w:footer="213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05C2" w:rsidRDefault="00D905C2">
      <w:r>
        <w:separator/>
      </w:r>
    </w:p>
  </w:endnote>
  <w:endnote w:type="continuationSeparator" w:id="0">
    <w:p w:rsidR="00D905C2" w:rsidRDefault="00D905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05C2" w:rsidRDefault="00D905C2">
    <w:pPr>
      <w:pStyle w:val="Footer"/>
    </w:pP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-62865</wp:posOffset>
              </wp:positionH>
              <wp:positionV relativeFrom="paragraph">
                <wp:posOffset>324485</wp:posOffset>
              </wp:positionV>
              <wp:extent cx="914400" cy="685800"/>
              <wp:effectExtent l="3810" t="635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05C2" w:rsidRPr="00D245AE" w:rsidRDefault="004429D3" w:rsidP="008068F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Constantia" w:hAnsi="Constantia"/>
                              <w:color w:val="999999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onstantia" w:hAnsi="Constantia"/>
                              <w:color w:val="999999"/>
                              <w:sz w:val="16"/>
                              <w:szCs w:val="16"/>
                            </w:rPr>
                            <w:t>Point House</w:t>
                          </w:r>
                          <w:r w:rsidR="00D905C2" w:rsidRPr="00D245AE">
                            <w:rPr>
                              <w:rFonts w:ascii="Constantia" w:hAnsi="Constantia"/>
                              <w:color w:val="999999"/>
                              <w:sz w:val="16"/>
                              <w:szCs w:val="16"/>
                            </w:rPr>
                            <w:t>:</w:t>
                          </w:r>
                        </w:p>
                        <w:p w:rsidR="00D905C2" w:rsidRPr="00D245AE" w:rsidRDefault="004429D3" w:rsidP="008068F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Constantia" w:hAnsi="Constantia"/>
                              <w:color w:val="999999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onstantia" w:hAnsi="Constantia"/>
                              <w:color w:val="999999"/>
                              <w:sz w:val="16"/>
                              <w:szCs w:val="16"/>
                            </w:rPr>
                            <w:t>6 Front</w:t>
                          </w:r>
                          <w:r w:rsidR="00D905C2" w:rsidRPr="00D245AE">
                            <w:rPr>
                              <w:rFonts w:ascii="Constantia" w:hAnsi="Constantia"/>
                              <w:color w:val="999999"/>
                              <w:sz w:val="16"/>
                              <w:szCs w:val="16"/>
                            </w:rPr>
                            <w:t xml:space="preserve"> Street</w:t>
                          </w:r>
                        </w:p>
                        <w:p w:rsidR="00D905C2" w:rsidRPr="00D245AE" w:rsidRDefault="00D905C2" w:rsidP="008068F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Constantia" w:hAnsi="Constantia"/>
                              <w:color w:val="999999"/>
                              <w:sz w:val="16"/>
                              <w:szCs w:val="16"/>
                            </w:rPr>
                          </w:pPr>
                          <w:r w:rsidRPr="00D245AE">
                            <w:rPr>
                              <w:rFonts w:ascii="Constantia" w:hAnsi="Constantia"/>
                              <w:color w:val="999999"/>
                              <w:sz w:val="16"/>
                              <w:szCs w:val="16"/>
                            </w:rPr>
                            <w:t>Hamilton HM 11</w:t>
                          </w:r>
                        </w:p>
                        <w:p w:rsidR="00D905C2" w:rsidRPr="00D245AE" w:rsidRDefault="00D905C2" w:rsidP="008068F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Constantia" w:hAnsi="Constantia"/>
                              <w:color w:val="999999"/>
                              <w:sz w:val="8"/>
                              <w:szCs w:val="16"/>
                            </w:rPr>
                          </w:pPr>
                        </w:p>
                        <w:p w:rsidR="00D905C2" w:rsidRPr="00D245AE" w:rsidRDefault="00D905C2" w:rsidP="008068F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Constantia" w:hAnsi="Constantia"/>
                              <w:color w:val="999999"/>
                              <w:sz w:val="8"/>
                              <w:szCs w:val="16"/>
                            </w:rPr>
                          </w:pPr>
                          <w:r w:rsidRPr="00D245AE">
                            <w:rPr>
                              <w:rFonts w:ascii="Constantia" w:hAnsi="Constantia"/>
                              <w:color w:val="999999"/>
                              <w:sz w:val="16"/>
                              <w:szCs w:val="16"/>
                            </w:rPr>
                            <w:t>Bermuda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4.95pt;margin-top:25.55pt;width:1in;height:5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" filled="f" stroked="f">
              <v:textbox>
                <w:txbxContent>
                  <w:p w:rsidR="00D905C2" w:rsidRPr="00D245AE" w:rsidRDefault="004429D3" w:rsidP="008068FB">
                    <w:pPr>
                      <w:widowControl w:val="0"/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Constantia" w:hAnsi="Constantia"/>
                        <w:color w:val="999999"/>
                        <w:sz w:val="16"/>
                        <w:szCs w:val="16"/>
                      </w:rPr>
                    </w:pPr>
                    <w:r>
                      <w:rPr>
                        <w:rFonts w:ascii="Constantia" w:hAnsi="Constantia"/>
                        <w:color w:val="999999"/>
                        <w:sz w:val="16"/>
                        <w:szCs w:val="16"/>
                      </w:rPr>
                      <w:t>Point House</w:t>
                    </w:r>
                    <w:r w:rsidR="00D905C2" w:rsidRPr="00D245AE">
                      <w:rPr>
                        <w:rFonts w:ascii="Constantia" w:hAnsi="Constantia"/>
                        <w:color w:val="999999"/>
                        <w:sz w:val="16"/>
                        <w:szCs w:val="16"/>
                      </w:rPr>
                      <w:t>:</w:t>
                    </w:r>
                  </w:p>
                  <w:p w:rsidR="00D905C2" w:rsidRPr="00D245AE" w:rsidRDefault="004429D3" w:rsidP="008068FB">
                    <w:pPr>
                      <w:widowControl w:val="0"/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Constantia" w:hAnsi="Constantia"/>
                        <w:color w:val="999999"/>
                        <w:sz w:val="16"/>
                        <w:szCs w:val="16"/>
                      </w:rPr>
                    </w:pPr>
                    <w:r>
                      <w:rPr>
                        <w:rFonts w:ascii="Constantia" w:hAnsi="Constantia"/>
                        <w:color w:val="999999"/>
                        <w:sz w:val="16"/>
                        <w:szCs w:val="16"/>
                      </w:rPr>
                      <w:t>6 Front</w:t>
                    </w:r>
                    <w:r w:rsidR="00D905C2" w:rsidRPr="00D245AE">
                      <w:rPr>
                        <w:rFonts w:ascii="Constantia" w:hAnsi="Constantia"/>
                        <w:color w:val="999999"/>
                        <w:sz w:val="16"/>
                        <w:szCs w:val="16"/>
                      </w:rPr>
                      <w:t xml:space="preserve"> Street</w:t>
                    </w:r>
                  </w:p>
                  <w:p w:rsidR="00D905C2" w:rsidRPr="00D245AE" w:rsidRDefault="00D905C2" w:rsidP="008068FB">
                    <w:pPr>
                      <w:widowControl w:val="0"/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Constantia" w:hAnsi="Constantia"/>
                        <w:color w:val="999999"/>
                        <w:sz w:val="16"/>
                        <w:szCs w:val="16"/>
                      </w:rPr>
                    </w:pPr>
                    <w:r w:rsidRPr="00D245AE">
                      <w:rPr>
                        <w:rFonts w:ascii="Constantia" w:hAnsi="Constantia"/>
                        <w:color w:val="999999"/>
                        <w:sz w:val="16"/>
                        <w:szCs w:val="16"/>
                      </w:rPr>
                      <w:t>Hamilton HM 11</w:t>
                    </w:r>
                  </w:p>
                  <w:p w:rsidR="00D905C2" w:rsidRPr="00D245AE" w:rsidRDefault="00D905C2" w:rsidP="008068FB">
                    <w:pPr>
                      <w:widowControl w:val="0"/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Constantia" w:hAnsi="Constantia"/>
                        <w:color w:val="999999"/>
                        <w:sz w:val="8"/>
                        <w:szCs w:val="16"/>
                      </w:rPr>
                    </w:pPr>
                  </w:p>
                  <w:p w:rsidR="00D905C2" w:rsidRPr="00D245AE" w:rsidRDefault="00D905C2" w:rsidP="008068FB">
                    <w:pPr>
                      <w:widowControl w:val="0"/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Constantia" w:hAnsi="Constantia"/>
                        <w:color w:val="999999"/>
                        <w:sz w:val="8"/>
                        <w:szCs w:val="16"/>
                      </w:rPr>
                    </w:pPr>
                    <w:r w:rsidRPr="00D245AE">
                      <w:rPr>
                        <w:rFonts w:ascii="Constantia" w:hAnsi="Constantia"/>
                        <w:color w:val="999999"/>
                        <w:sz w:val="16"/>
                        <w:szCs w:val="16"/>
                      </w:rPr>
                      <w:t>Bermuda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1880235</wp:posOffset>
              </wp:positionH>
              <wp:positionV relativeFrom="paragraph">
                <wp:posOffset>324485</wp:posOffset>
              </wp:positionV>
              <wp:extent cx="914400" cy="571500"/>
              <wp:effectExtent l="3810" t="635" r="0" b="0"/>
              <wp:wrapNone/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05C2" w:rsidRPr="00D245AE" w:rsidRDefault="00D905C2" w:rsidP="008068F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Constantia" w:hAnsi="Constantia"/>
                              <w:color w:val="999999"/>
                              <w:sz w:val="8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28" type="#_x0000_t202" style="position:absolute;margin-left:148.05pt;margin-top:25.55pt;width:1in;height: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AjbtQIAAL8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" filled="f" stroked="f">
              <v:textbox>
                <w:txbxContent>
                  <w:p w:rsidR="00D905C2" w:rsidRPr="00D245AE" w:rsidRDefault="00D905C2" w:rsidP="008068FB">
                    <w:pPr>
                      <w:widowControl w:val="0"/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Constantia" w:hAnsi="Constantia"/>
                        <w:color w:val="999999"/>
                        <w:sz w:val="8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851535</wp:posOffset>
              </wp:positionH>
              <wp:positionV relativeFrom="paragraph">
                <wp:posOffset>324485</wp:posOffset>
              </wp:positionV>
              <wp:extent cx="1028700" cy="571500"/>
              <wp:effectExtent l="3810" t="635" r="0" b="0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05C2" w:rsidRPr="00D245AE" w:rsidRDefault="00D905C2" w:rsidP="008068F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Constantia" w:hAnsi="Constantia"/>
                              <w:color w:val="999999"/>
                              <w:sz w:val="16"/>
                              <w:szCs w:val="16"/>
                            </w:rPr>
                          </w:pPr>
                          <w:r w:rsidRPr="00D245AE">
                            <w:rPr>
                              <w:rFonts w:ascii="Constantia" w:hAnsi="Constantia"/>
                              <w:color w:val="999999"/>
                              <w:sz w:val="16"/>
                              <w:szCs w:val="16"/>
                            </w:rPr>
                            <w:t>Mailing Address:</w:t>
                          </w:r>
                        </w:p>
                        <w:p w:rsidR="00D905C2" w:rsidRPr="00D245AE" w:rsidRDefault="00D905C2" w:rsidP="008068F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Constantia" w:hAnsi="Constantia"/>
                              <w:color w:val="999999"/>
                              <w:sz w:val="16"/>
                              <w:szCs w:val="16"/>
                            </w:rPr>
                          </w:pPr>
                          <w:r w:rsidRPr="00D245AE">
                            <w:rPr>
                              <w:rFonts w:ascii="Constantia" w:hAnsi="Constantia"/>
                              <w:color w:val="999999"/>
                              <w:sz w:val="16"/>
                              <w:szCs w:val="16"/>
                            </w:rPr>
                            <w:t>P.O.Box HM 1194</w:t>
                          </w:r>
                        </w:p>
                        <w:p w:rsidR="00D905C2" w:rsidRPr="00D245AE" w:rsidRDefault="00D905C2" w:rsidP="008068F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Constantia" w:hAnsi="Constantia"/>
                              <w:color w:val="999999"/>
                              <w:sz w:val="16"/>
                              <w:szCs w:val="16"/>
                            </w:rPr>
                          </w:pPr>
                          <w:r w:rsidRPr="00D245AE">
                            <w:rPr>
                              <w:rFonts w:ascii="Constantia" w:hAnsi="Constantia"/>
                              <w:color w:val="999999"/>
                              <w:sz w:val="16"/>
                              <w:szCs w:val="16"/>
                            </w:rPr>
                            <w:t>Hamilton HM EX</w:t>
                          </w:r>
                        </w:p>
                        <w:p w:rsidR="00D905C2" w:rsidRPr="00D245AE" w:rsidRDefault="00D905C2" w:rsidP="008068F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Constantia" w:hAnsi="Constantia"/>
                              <w:color w:val="999999"/>
                              <w:sz w:val="8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9" type="#_x0000_t202" style="position:absolute;margin-left:67.05pt;margin-top:25.55pt;width:81pt;height: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s3ltw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" filled="f" stroked="f">
              <v:textbox>
                <w:txbxContent>
                  <w:p w:rsidR="00D905C2" w:rsidRPr="00D245AE" w:rsidRDefault="00D905C2" w:rsidP="008068FB">
                    <w:pPr>
                      <w:widowControl w:val="0"/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Constantia" w:hAnsi="Constantia"/>
                        <w:color w:val="999999"/>
                        <w:sz w:val="16"/>
                        <w:szCs w:val="16"/>
                      </w:rPr>
                    </w:pPr>
                    <w:r w:rsidRPr="00D245AE">
                      <w:rPr>
                        <w:rFonts w:ascii="Constantia" w:hAnsi="Constantia"/>
                        <w:color w:val="999999"/>
                        <w:sz w:val="16"/>
                        <w:szCs w:val="16"/>
                      </w:rPr>
                      <w:t>Mailing Address:</w:t>
                    </w:r>
                  </w:p>
                  <w:p w:rsidR="00D905C2" w:rsidRPr="00D245AE" w:rsidRDefault="00D905C2" w:rsidP="008068FB">
                    <w:pPr>
                      <w:widowControl w:val="0"/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Constantia" w:hAnsi="Constantia"/>
                        <w:color w:val="999999"/>
                        <w:sz w:val="16"/>
                        <w:szCs w:val="16"/>
                      </w:rPr>
                    </w:pPr>
                    <w:proofErr w:type="spellStart"/>
                    <w:r w:rsidRPr="00D245AE">
                      <w:rPr>
                        <w:rFonts w:ascii="Constantia" w:hAnsi="Constantia"/>
                        <w:color w:val="999999"/>
                        <w:sz w:val="16"/>
                        <w:szCs w:val="16"/>
                      </w:rPr>
                      <w:t>P.O.Box</w:t>
                    </w:r>
                    <w:proofErr w:type="spellEnd"/>
                    <w:r w:rsidRPr="00D245AE">
                      <w:rPr>
                        <w:rFonts w:ascii="Constantia" w:hAnsi="Constantia"/>
                        <w:color w:val="999999"/>
                        <w:sz w:val="16"/>
                        <w:szCs w:val="16"/>
                      </w:rPr>
                      <w:t xml:space="preserve"> HM 1194</w:t>
                    </w:r>
                  </w:p>
                  <w:p w:rsidR="00D905C2" w:rsidRPr="00D245AE" w:rsidRDefault="00D905C2" w:rsidP="008068FB">
                    <w:pPr>
                      <w:widowControl w:val="0"/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Constantia" w:hAnsi="Constantia"/>
                        <w:color w:val="999999"/>
                        <w:sz w:val="16"/>
                        <w:szCs w:val="16"/>
                      </w:rPr>
                    </w:pPr>
                    <w:r w:rsidRPr="00D245AE">
                      <w:rPr>
                        <w:rFonts w:ascii="Constantia" w:hAnsi="Constantia"/>
                        <w:color w:val="999999"/>
                        <w:sz w:val="16"/>
                        <w:szCs w:val="16"/>
                      </w:rPr>
                      <w:t>Hamilton HM EX</w:t>
                    </w:r>
                  </w:p>
                  <w:p w:rsidR="00D905C2" w:rsidRPr="00D245AE" w:rsidRDefault="00D905C2" w:rsidP="008068FB">
                    <w:pPr>
                      <w:widowControl w:val="0"/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Constantia" w:hAnsi="Constantia"/>
                        <w:color w:val="999999"/>
                        <w:sz w:val="8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-62865</wp:posOffset>
              </wp:positionH>
              <wp:positionV relativeFrom="paragraph">
                <wp:posOffset>95885</wp:posOffset>
              </wp:positionV>
              <wp:extent cx="1943100" cy="228600"/>
              <wp:effectExtent l="3810" t="635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05C2" w:rsidRDefault="00D905C2" w:rsidP="008068F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71"/>
                            <w:textAlignment w:val="center"/>
                          </w:pPr>
                          <w:r w:rsidRPr="00D245AE">
                            <w:rPr>
                              <w:rFonts w:ascii="Constantia" w:hAnsi="Constantia"/>
                              <w:color w:val="00629B"/>
                              <w:sz w:val="18"/>
                              <w:szCs w:val="18"/>
                            </w:rPr>
                            <w:t>Clarien Bank Limited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30" type="#_x0000_t202" style="position:absolute;margin-left:-4.95pt;margin-top:7.55pt;width:153pt;height:1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PUN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" filled="f" stroked="f">
              <v:textbox>
                <w:txbxContent>
                  <w:p w:rsidR="00D905C2" w:rsidRDefault="00D905C2" w:rsidP="008068FB">
                    <w:pPr>
                      <w:widowControl w:val="0"/>
                      <w:autoSpaceDE w:val="0"/>
                      <w:autoSpaceDN w:val="0"/>
                      <w:adjustRightInd w:val="0"/>
                      <w:spacing w:after="71"/>
                      <w:textAlignment w:val="center"/>
                    </w:pPr>
                    <w:r w:rsidRPr="00D245AE">
                      <w:rPr>
                        <w:rFonts w:ascii="Constantia" w:hAnsi="Constantia"/>
                        <w:color w:val="00629B"/>
                        <w:sz w:val="18"/>
                        <w:szCs w:val="18"/>
                      </w:rPr>
                      <w:t>Clarien Bank Limited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51435</wp:posOffset>
              </wp:positionH>
              <wp:positionV relativeFrom="paragraph">
                <wp:posOffset>-18415</wp:posOffset>
              </wp:positionV>
              <wp:extent cx="210185" cy="635"/>
              <wp:effectExtent l="22860" t="19685" r="14605" b="1778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0185" cy="635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66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76F0CD" id="Line 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05pt,-1.45pt" to="20.6pt,-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" strokecolor="#f60" strokeweight="2.25pt"/>
          </w:pict>
        </mc:Fallback>
      </mc:AlternateContent>
    </w: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-62865</wp:posOffset>
              </wp:positionH>
              <wp:positionV relativeFrom="paragraph">
                <wp:posOffset>1010285</wp:posOffset>
              </wp:positionV>
              <wp:extent cx="4000500" cy="228600"/>
              <wp:effectExtent l="3810" t="635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05C2" w:rsidRDefault="00D905C2">
                          <w:r w:rsidRPr="00D245AE">
                            <w:rPr>
                              <w:rFonts w:ascii="Constantia" w:hAnsi="Constantia"/>
                              <w:color w:val="00629B"/>
                              <w:sz w:val="16"/>
                              <w:szCs w:val="16"/>
                            </w:rPr>
                            <w:t>441.296.6969  |  www.clarienbank.com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31" type="#_x0000_t202" style="position:absolute;margin-left:-4.95pt;margin-top:79.55pt;width:315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" filled="f" stroked="f">
              <v:textbox inset=",0">
                <w:txbxContent>
                  <w:p w:rsidR="00D905C2" w:rsidRDefault="00D905C2">
                    <w:proofErr w:type="gramStart"/>
                    <w:r w:rsidRPr="00D245AE">
                      <w:rPr>
                        <w:rFonts w:ascii="Constantia" w:hAnsi="Constantia"/>
                        <w:color w:val="00629B"/>
                        <w:sz w:val="16"/>
                        <w:szCs w:val="16"/>
                      </w:rPr>
                      <w:t>441.296.6969  |</w:t>
                    </w:r>
                    <w:proofErr w:type="gramEnd"/>
                    <w:r w:rsidRPr="00D245AE">
                      <w:rPr>
                        <w:rFonts w:ascii="Constantia" w:hAnsi="Constantia"/>
                        <w:color w:val="00629B"/>
                        <w:sz w:val="16"/>
                        <w:szCs w:val="16"/>
                      </w:rPr>
                      <w:t xml:space="preserve">  www.clarienbank.com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05C2" w:rsidRDefault="00D905C2">
      <w:r>
        <w:separator/>
      </w:r>
    </w:p>
  </w:footnote>
  <w:footnote w:type="continuationSeparator" w:id="0">
    <w:p w:rsidR="00D905C2" w:rsidRDefault="00D905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05C2" w:rsidRDefault="00D905C2">
    <w:pPr>
      <w:pStyle w:val="Header"/>
    </w:pP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-862965</wp:posOffset>
              </wp:positionH>
              <wp:positionV relativeFrom="paragraph">
                <wp:posOffset>-111760</wp:posOffset>
              </wp:positionV>
              <wp:extent cx="2822575" cy="780415"/>
              <wp:effectExtent l="3810" t="2540" r="2540" b="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2575" cy="780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05C2" w:rsidRDefault="00D905C2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619375" cy="685800"/>
                                <wp:effectExtent l="0" t="0" r="0" b="0"/>
                                <wp:docPr id="8" name="Picture 1" descr="Clarien-Logo-Approv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larien-Logo-Approv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19375" cy="685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67.95pt;margin-top:-8.8pt;width:222.25pt;height:61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ORXtAIAALkFAAAOAAAAZHJzL2Uyb0RvYy54bWysVG1vmzAQ/j5p/8Hyd8rLTAKopGpDmCZ1&#10;L1K7H+CACdbAZrYT0lX77zubJE1bTZq28cGyfef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" filled="f" stroked="f">
              <v:textbox>
                <w:txbxContent>
                  <w:p w:rsidR="00D905C2" w:rsidRDefault="00D905C2">
                    <w:r>
                      <w:rPr>
                        <w:noProof/>
                      </w:rPr>
                      <w:drawing>
                        <wp:inline distT="0" distB="0" distL="0" distR="0">
                          <wp:extent cx="2619375" cy="685800"/>
                          <wp:effectExtent l="0" t="0" r="0" b="0"/>
                          <wp:docPr id="8" name="Picture 1" descr="Clarien-Logo-Approv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larien-Logo-Approve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19375" cy="685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31DF9"/>
    <w:multiLevelType w:val="hybridMultilevel"/>
    <w:tmpl w:val="146A8FE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8347924"/>
    <w:multiLevelType w:val="hybridMultilevel"/>
    <w:tmpl w:val="5F48E3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7EB"/>
    <w:rsid w:val="000840EE"/>
    <w:rsid w:val="000E5877"/>
    <w:rsid w:val="000F0745"/>
    <w:rsid w:val="001146AE"/>
    <w:rsid w:val="00116D02"/>
    <w:rsid w:val="001F0AE7"/>
    <w:rsid w:val="00327E8C"/>
    <w:rsid w:val="004429D3"/>
    <w:rsid w:val="00515721"/>
    <w:rsid w:val="005F5FAB"/>
    <w:rsid w:val="00775F51"/>
    <w:rsid w:val="007D48CF"/>
    <w:rsid w:val="008068FB"/>
    <w:rsid w:val="00854C88"/>
    <w:rsid w:val="008B279D"/>
    <w:rsid w:val="0090063A"/>
    <w:rsid w:val="009717EB"/>
    <w:rsid w:val="009E5908"/>
    <w:rsid w:val="009F2381"/>
    <w:rsid w:val="00A31BA8"/>
    <w:rsid w:val="00CB56EA"/>
    <w:rsid w:val="00CB7B36"/>
    <w:rsid w:val="00D471D7"/>
    <w:rsid w:val="00D905C2"/>
    <w:rsid w:val="00FC3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oNotEmbedSmartTags/>
  <w:decimalSymbol w:val="."/>
  <w:listSeparator w:val=","/>
  <w15:chartTrackingRefBased/>
  <w15:docId w15:val="{7AE87EE8-5D17-4B4B-BF3E-7C0EC39C2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245A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D245AE"/>
    <w:pPr>
      <w:tabs>
        <w:tab w:val="center" w:pos="4320"/>
        <w:tab w:val="right" w:pos="8640"/>
      </w:tabs>
    </w:pPr>
  </w:style>
  <w:style w:type="paragraph" w:customStyle="1" w:styleId="BasicParagraph">
    <w:name w:val="[Basic Paragraph]"/>
    <w:basedOn w:val="Normal"/>
    <w:rsid w:val="00D245A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07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F074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F5F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9EC8C36BCE214D92144755B8FFE1AB" ma:contentTypeVersion="0" ma:contentTypeDescription="Create a new document." ma:contentTypeScope="" ma:versionID="a8798da4de39f1f45a873d2588a14808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sisl xmlns:xsi="http://www.w3.org/2001/XMLSchema-instance" xmlns:xsd="http://www.w3.org/2001/XMLSchema" xmlns="http://www.boldonjames.com/2008/01/sie/internal/label" sislVersion="0" policy="5970da4b-7581-4689-8e57-a318148ad40f" origin="userSelected"/>
</file>

<file path=customXml/itemProps1.xml><?xml version="1.0" encoding="utf-8"?>
<ds:datastoreItem xmlns:ds="http://schemas.openxmlformats.org/officeDocument/2006/customXml" ds:itemID="{37909C82-807C-47E6-AD5E-1389BE2B9FA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A0D059-83FE-4DFD-B9B2-C7DE2EAAC0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7E7AA476-916B-487E-8DDC-556A1360ACDE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385C90E-A94E-4FC6-A8BC-2F76DEC39AA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40F80E97</Template>
  <TotalTime>5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</vt:lpstr>
    </vt:vector>
  </TitlesOfParts>
  <Company/>
  <LinksUpToDate>false</LinksUpToDate>
  <CharactersWithSpaces>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</dc:title>
  <dc:subject/>
  <dc:creator>Robin Mullan-Soares</dc:creator>
  <cp:keywords/>
  <cp:lastModifiedBy>Carole Mitchell</cp:lastModifiedBy>
  <cp:revision>4</cp:revision>
  <cp:lastPrinted>2019-07-02T12:16:00Z</cp:lastPrinted>
  <dcterms:created xsi:type="dcterms:W3CDTF">2023-08-30T17:55:00Z</dcterms:created>
  <dcterms:modified xsi:type="dcterms:W3CDTF">2023-08-30T17:59:00Z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6f39ea0e-0ab9-48f5-b8a2-edfb23e69636</vt:lpwstr>
  </property>
  <property fmtid="{D5CDD505-2E9C-101B-9397-08002B2CF9AE}" pid="3" name="bjSaver">
    <vt:lpwstr>0TSwbfL2PW8heF4zwBDrSBFcto2b/ZPv</vt:lpwstr>
  </property>
  <property fmtid="{D5CDD505-2E9C-101B-9397-08002B2CF9AE}" pid="4" name="bjDocumentSecurityLabel">
    <vt:lpwstr>This item has no classification</vt:lpwstr>
  </property>
  <property fmtid="{D5CDD505-2E9C-101B-9397-08002B2CF9AE}" pid="5" name="bjClsUserRVM">
    <vt:lpwstr>[]</vt:lpwstr>
  </property>
</Properties>
</file>